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43D28" w14:textId="77777777" w:rsidR="00F4266F" w:rsidRDefault="00DC50FA">
      <w:pPr>
        <w:ind w:left="6663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Приложение к письму </w:t>
      </w:r>
    </w:p>
    <w:p w14:paraId="0FFB1887" w14:textId="77777777" w:rsidR="00F4266F" w:rsidRDefault="00DC50FA">
      <w:pPr>
        <w:ind w:left="6663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от _________ № ___________</w:t>
      </w:r>
    </w:p>
    <w:p w14:paraId="2EE8A339" w14:textId="77777777" w:rsidR="00F4266F" w:rsidRDefault="00F4266F">
      <w:pPr>
        <w:ind w:left="9639"/>
        <w:rPr>
          <w:rFonts w:ascii="Liberation Serif" w:hAnsi="Liberation Serif" w:cs="Liberation Serif"/>
          <w:sz w:val="28"/>
          <w:szCs w:val="28"/>
        </w:rPr>
      </w:pPr>
    </w:p>
    <w:p w14:paraId="2DCA93AE" w14:textId="77777777" w:rsidR="00F4266F" w:rsidRDefault="00F4266F">
      <w:pPr>
        <w:ind w:left="9639"/>
        <w:rPr>
          <w:rFonts w:ascii="Liberation Serif" w:hAnsi="Liberation Serif" w:cs="Liberation Serif"/>
          <w:sz w:val="28"/>
          <w:szCs w:val="28"/>
        </w:rPr>
      </w:pPr>
    </w:p>
    <w:p w14:paraId="4F90491C" w14:textId="77777777" w:rsidR="00F4266F" w:rsidRDefault="00DC50FA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Перечень версий стандартного программного обеспечения, </w:t>
      </w:r>
      <w:r>
        <w:rPr>
          <w:rFonts w:ascii="Liberation Serif" w:hAnsi="Liberation Serif" w:cs="Liberation Serif"/>
          <w:b/>
          <w:sz w:val="28"/>
          <w:szCs w:val="28"/>
        </w:rPr>
        <w:br/>
      </w:r>
      <w:r>
        <w:rPr>
          <w:rFonts w:ascii="Liberation Serif" w:hAnsi="Liberation Serif" w:cs="Liberation Serif"/>
          <w:b/>
          <w:sz w:val="28"/>
          <w:szCs w:val="28"/>
        </w:rPr>
        <w:t xml:space="preserve">предоставляемого участнику для выполнения ЕГЭ по информатике и ИКТ </w:t>
      </w:r>
      <w:r>
        <w:rPr>
          <w:rFonts w:ascii="Liberation Serif" w:hAnsi="Liberation Serif" w:cs="Liberation Serif"/>
          <w:b/>
          <w:sz w:val="28"/>
          <w:szCs w:val="28"/>
        </w:rPr>
        <w:br/>
      </w:r>
      <w:r>
        <w:rPr>
          <w:rFonts w:ascii="Liberation Serif" w:hAnsi="Liberation Serif" w:cs="Liberation Serif"/>
          <w:b/>
          <w:sz w:val="28"/>
          <w:szCs w:val="28"/>
        </w:rPr>
        <w:t xml:space="preserve">в компьютерной форме в пунктах проведения ЕГЭ </w:t>
      </w:r>
      <w:r>
        <w:rPr>
          <w:rFonts w:ascii="Liberation Serif" w:hAnsi="Liberation Serif" w:cs="Liberation Serif"/>
          <w:b/>
          <w:sz w:val="28"/>
          <w:szCs w:val="28"/>
        </w:rPr>
        <w:t xml:space="preserve">Свердловской области </w:t>
      </w:r>
      <w:r>
        <w:rPr>
          <w:rFonts w:ascii="Liberation Serif" w:hAnsi="Liberation Serif" w:cs="Liberation Serif"/>
          <w:b/>
          <w:sz w:val="28"/>
          <w:szCs w:val="28"/>
        </w:rPr>
        <w:br/>
      </w:r>
      <w:r>
        <w:rPr>
          <w:rFonts w:ascii="Liberation Serif" w:hAnsi="Liberation Serif" w:cs="Liberation Serif"/>
          <w:b/>
          <w:sz w:val="28"/>
          <w:szCs w:val="28"/>
        </w:rPr>
        <w:t xml:space="preserve">в 2023 году </w:t>
      </w:r>
    </w:p>
    <w:p w14:paraId="6D519B46" w14:textId="77777777" w:rsidR="00F4266F" w:rsidRDefault="00F4266F">
      <w:pPr>
        <w:jc w:val="center"/>
        <w:rPr>
          <w:rFonts w:ascii="Liberation Serif" w:hAnsi="Liberation Serif" w:cs="Liberation Serif"/>
          <w:i/>
          <w:sz w:val="28"/>
          <w:szCs w:val="28"/>
          <w:u w:val="single"/>
        </w:rPr>
      </w:pPr>
    </w:p>
    <w:p w14:paraId="6EBEC00B" w14:textId="77777777" w:rsidR="00F4266F" w:rsidRDefault="00F4266F">
      <w:pPr>
        <w:jc w:val="center"/>
        <w:rPr>
          <w:rFonts w:ascii="Liberation Serif" w:hAnsi="Liberation Serif" w:cs="Liberation Serif"/>
          <w:i/>
          <w:sz w:val="28"/>
          <w:szCs w:val="28"/>
          <w:u w:val="single"/>
        </w:rPr>
      </w:pPr>
    </w:p>
    <w:tbl>
      <w:tblPr>
        <w:tblW w:w="10466" w:type="dxa"/>
        <w:tblInd w:w="-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40"/>
        <w:gridCol w:w="2127"/>
        <w:gridCol w:w="5499"/>
      </w:tblGrid>
      <w:tr w:rsidR="00F4266F" w14:paraId="7BB3F10E" w14:textId="77777777">
        <w:tblPrEx>
          <w:tblCellMar>
            <w:top w:w="0" w:type="dxa"/>
            <w:bottom w:w="0" w:type="dxa"/>
          </w:tblCellMar>
        </w:tblPrEx>
        <w:trPr>
          <w:trHeight w:val="20"/>
          <w:tblHeader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DA4A54" w14:textId="77777777" w:rsidR="00F4266F" w:rsidRDefault="00DC50FA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Программное обеспечение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23463" w14:textId="77777777" w:rsidR="00F4266F" w:rsidRDefault="00DC50FA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Тип лицензии, стоимость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807277" w14:textId="77777777" w:rsidR="00F4266F" w:rsidRDefault="00DC50FA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Ссылка на скачивание</w:t>
            </w:r>
          </w:p>
        </w:tc>
      </w:tr>
      <w:tr w:rsidR="00F4266F" w14:paraId="744BA464" w14:textId="7777777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0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339E45" w14:textId="77777777" w:rsidR="00F4266F" w:rsidRDefault="00DC50FA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Программное обеспечение «Блокнот»</w:t>
            </w:r>
          </w:p>
        </w:tc>
      </w:tr>
      <w:tr w:rsidR="00F4266F" w14:paraId="12661C4F" w14:textId="7777777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EE7CAD" w14:textId="77777777" w:rsidR="00F4266F" w:rsidRDefault="00DC50F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стандартный Блокнот (</w:t>
            </w:r>
            <w:proofErr w:type="spellStart"/>
            <w:r>
              <w:rPr>
                <w:rFonts w:ascii="Liberation Serif" w:hAnsi="Liberation Serif" w:cs="Liberation Serif"/>
                <w:sz w:val="26"/>
                <w:szCs w:val="26"/>
              </w:rPr>
              <w:t>Notepad</w:t>
            </w:r>
            <w:proofErr w:type="spellEnd"/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Windows)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31C580" w14:textId="77777777" w:rsidR="00F4266F" w:rsidRDefault="00DC50FA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Проприетарный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72925F" w14:textId="77777777" w:rsidR="00F4266F" w:rsidRDefault="00DC50F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Входит в комплект Windows</w:t>
            </w:r>
          </w:p>
        </w:tc>
      </w:tr>
      <w:tr w:rsidR="00F4266F" w14:paraId="7F0E601E" w14:textId="7777777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58B559" w14:textId="77777777" w:rsidR="00F4266F" w:rsidRDefault="00DC50FA">
            <w:pPr>
              <w:rPr>
                <w:rFonts w:ascii="Liberation Serif" w:hAnsi="Liberation Serif" w:cs="Liberation Serif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Liberation Serif" w:hAnsi="Liberation Serif" w:cs="Liberation Serif"/>
                <w:sz w:val="26"/>
                <w:szCs w:val="26"/>
                <w:lang w:val="en-US"/>
              </w:rPr>
              <w:t>NotePad</w:t>
            </w:r>
            <w:proofErr w:type="spellEnd"/>
            <w:r>
              <w:rPr>
                <w:rFonts w:ascii="Liberation Serif" w:hAnsi="Liberation Serif" w:cs="Liberation Serif"/>
                <w:sz w:val="26"/>
                <w:szCs w:val="26"/>
                <w:lang w:val="en-US"/>
              </w:rPr>
              <w:t>++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20F71" w14:textId="77777777" w:rsidR="00F4266F" w:rsidRDefault="00DC50FA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Проприетарный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87427C" w14:textId="77777777" w:rsidR="00F4266F" w:rsidRDefault="00DC50F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https://notepad-plus-plus.org/downloads/</w:t>
            </w:r>
          </w:p>
        </w:tc>
      </w:tr>
      <w:tr w:rsidR="00F4266F" w14:paraId="05C318FA" w14:textId="7777777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0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8A4D44" w14:textId="77777777" w:rsidR="00F4266F" w:rsidRDefault="00DC50FA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Текстовые процессоры</w:t>
            </w:r>
          </w:p>
        </w:tc>
      </w:tr>
      <w:tr w:rsidR="00F4266F" w14:paraId="7187BBB5" w14:textId="7777777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A1D82F" w14:textId="77777777" w:rsidR="00F4266F" w:rsidRDefault="00DC50F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proofErr w:type="spellStart"/>
            <w:r>
              <w:rPr>
                <w:rFonts w:ascii="Liberation Serif" w:hAnsi="Liberation Serif" w:cs="Liberation Serif"/>
                <w:sz w:val="26"/>
                <w:szCs w:val="26"/>
              </w:rPr>
              <w:t>LibreOffice</w:t>
            </w:r>
            <w:proofErr w:type="spellEnd"/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Liberation Serif" w:hAnsi="Liberation Serif" w:cs="Liberation Serif"/>
                <w:sz w:val="26"/>
                <w:szCs w:val="26"/>
              </w:rPr>
              <w:t>Writer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EF40BD" w14:textId="77777777" w:rsidR="00F4266F" w:rsidRDefault="00DC50FA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Открытый исходный код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937F4E" w14:textId="77777777" w:rsidR="00F4266F" w:rsidRDefault="00DC50FA">
            <w:hyperlink r:id="rId6" w:history="1">
              <w:r>
                <w:rPr>
                  <w:rFonts w:ascii="Liberation Serif" w:hAnsi="Liberation Serif" w:cs="Liberation Serif"/>
                  <w:sz w:val="26"/>
                  <w:szCs w:val="26"/>
                </w:rPr>
                <w:t>https://ru.libreoffice.org/download/</w:t>
              </w:r>
            </w:hyperlink>
          </w:p>
        </w:tc>
      </w:tr>
      <w:tr w:rsidR="00F4266F" w14:paraId="525E9AFC" w14:textId="7777777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391000" w14:textId="77777777" w:rsidR="00F4266F" w:rsidRDefault="00DC50FA">
            <w:pPr>
              <w:rPr>
                <w:rFonts w:ascii="Liberation Serif" w:hAnsi="Liberation Serif" w:cs="Liberation Serif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Liberation Serif" w:hAnsi="Liberation Serif" w:cs="Liberation Serif"/>
                <w:sz w:val="26"/>
                <w:szCs w:val="26"/>
                <w:lang w:val="en-US"/>
              </w:rPr>
              <w:t>Wordpad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27DCF1" w14:textId="77777777" w:rsidR="00F4266F" w:rsidRDefault="00DC50FA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Проприетарный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3D6A7" w14:textId="77777777" w:rsidR="00F4266F" w:rsidRDefault="00DC50F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Входит в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комплект Windows</w:t>
            </w:r>
          </w:p>
        </w:tc>
      </w:tr>
      <w:tr w:rsidR="00F4266F" w14:paraId="7B127A8F" w14:textId="7777777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6C98FB" w14:textId="77777777" w:rsidR="00F4266F" w:rsidRDefault="00DC50F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proofErr w:type="spellStart"/>
            <w:r>
              <w:rPr>
                <w:rFonts w:ascii="Liberation Serif" w:hAnsi="Liberation Serif" w:cs="Liberation Serif"/>
                <w:sz w:val="26"/>
                <w:szCs w:val="26"/>
              </w:rPr>
              <w:t>МойОфис</w:t>
            </w:r>
            <w:proofErr w:type="spellEnd"/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Текст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358A15" w14:textId="77777777" w:rsidR="00F4266F" w:rsidRDefault="00DC50FA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Проприетарный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F2A9B" w14:textId="77777777" w:rsidR="00F4266F" w:rsidRDefault="00DC50F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https://myoffice.ru/products/education/</w:t>
            </w:r>
          </w:p>
        </w:tc>
      </w:tr>
      <w:tr w:rsidR="00F4266F" w14:paraId="69A18525" w14:textId="7777777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F4C2B4" w14:textId="77777777" w:rsidR="00F4266F" w:rsidRDefault="00DC50F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Р7-Офис Тексты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DE2584" w14:textId="77777777" w:rsidR="00F4266F" w:rsidRDefault="00DC50FA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Проприетарный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5226A7" w14:textId="77777777" w:rsidR="00F4266F" w:rsidRDefault="00DC50F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https://r7-office.ru/download-edc</w:t>
            </w:r>
          </w:p>
        </w:tc>
      </w:tr>
      <w:tr w:rsidR="00F4266F" w14:paraId="18C6374D" w14:textId="7777777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0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7DCA49" w14:textId="77777777" w:rsidR="00F4266F" w:rsidRDefault="00DC50FA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Электронные таблицы</w:t>
            </w:r>
          </w:p>
        </w:tc>
      </w:tr>
      <w:tr w:rsidR="00F4266F" w14:paraId="3A7EADE2" w14:textId="7777777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44444A" w14:textId="77777777" w:rsidR="00F4266F" w:rsidRDefault="00DC50F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proofErr w:type="spellStart"/>
            <w:r>
              <w:rPr>
                <w:rFonts w:ascii="Liberation Serif" w:hAnsi="Liberation Serif" w:cs="Liberation Serif"/>
                <w:sz w:val="26"/>
                <w:szCs w:val="26"/>
              </w:rPr>
              <w:t>LibreOffice</w:t>
            </w:r>
            <w:proofErr w:type="spellEnd"/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Liberation Serif" w:hAnsi="Liberation Serif" w:cs="Liberation Serif"/>
                <w:sz w:val="26"/>
                <w:szCs w:val="26"/>
              </w:rPr>
              <w:t>Calc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9104" w14:textId="77777777" w:rsidR="00F4266F" w:rsidRDefault="00DC50FA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Открытый исходный код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5420E4" w14:textId="77777777" w:rsidR="00F4266F" w:rsidRDefault="00DC50FA">
            <w:hyperlink r:id="rId7" w:history="1">
              <w:r>
                <w:rPr>
                  <w:rFonts w:ascii="Liberation Serif" w:hAnsi="Liberation Serif" w:cs="Liberation Serif"/>
                  <w:sz w:val="26"/>
                  <w:szCs w:val="26"/>
                </w:rPr>
                <w:t>https://ru.libreoffic</w:t>
              </w:r>
              <w:bookmarkStart w:id="0" w:name="_Hlt97370486"/>
              <w:bookmarkStart w:id="1" w:name="_Hlt97370487"/>
              <w:r>
                <w:rPr>
                  <w:rFonts w:ascii="Liberation Serif" w:hAnsi="Liberation Serif" w:cs="Liberation Serif"/>
                  <w:sz w:val="26"/>
                  <w:szCs w:val="26"/>
                </w:rPr>
                <w:t>e</w:t>
              </w:r>
              <w:bookmarkEnd w:id="0"/>
              <w:bookmarkEnd w:id="1"/>
              <w:r>
                <w:rPr>
                  <w:rFonts w:ascii="Liberation Serif" w:hAnsi="Liberation Serif" w:cs="Liberation Serif"/>
                  <w:sz w:val="26"/>
                  <w:szCs w:val="26"/>
                </w:rPr>
                <w:t>.org/download/</w:t>
              </w:r>
            </w:hyperlink>
          </w:p>
        </w:tc>
      </w:tr>
      <w:tr w:rsidR="00F4266F" w14:paraId="782105C3" w14:textId="7777777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E195E3" w14:textId="77777777" w:rsidR="00F4266F" w:rsidRDefault="00DC50F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proofErr w:type="spellStart"/>
            <w:r>
              <w:rPr>
                <w:rFonts w:ascii="Liberation Serif" w:hAnsi="Liberation Serif" w:cs="Liberation Serif"/>
                <w:sz w:val="26"/>
                <w:szCs w:val="26"/>
              </w:rPr>
              <w:t>МойОфис</w:t>
            </w:r>
            <w:proofErr w:type="spellEnd"/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Таблица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3FF6AF" w14:textId="77777777" w:rsidR="00F4266F" w:rsidRDefault="00DC50FA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Проприетарный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793E1" w14:textId="77777777" w:rsidR="00F4266F" w:rsidRDefault="00DC50F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https://myoffice.ru/products/education/</w:t>
            </w:r>
          </w:p>
        </w:tc>
      </w:tr>
      <w:tr w:rsidR="00F4266F" w14:paraId="1EE3B041" w14:textId="7777777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700AE" w14:textId="77777777" w:rsidR="00F4266F" w:rsidRDefault="00DC50F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Р7-Офис Таблицы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11C9FC" w14:textId="77777777" w:rsidR="00F4266F" w:rsidRDefault="00DC50FA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Проприетарный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7E99EC" w14:textId="77777777" w:rsidR="00F4266F" w:rsidRDefault="00DC50F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https://r7-office.ru/download-edc</w:t>
            </w:r>
          </w:p>
        </w:tc>
      </w:tr>
      <w:tr w:rsidR="00F4266F" w14:paraId="716D589E" w14:textId="7777777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0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D65F6" w14:textId="77777777" w:rsidR="00F4266F" w:rsidRDefault="00DC50FA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Калькуляторы</w:t>
            </w:r>
          </w:p>
        </w:tc>
      </w:tr>
      <w:tr w:rsidR="00F4266F" w14:paraId="52918BFF" w14:textId="7777777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EDA5D4" w14:textId="77777777" w:rsidR="00F4266F" w:rsidRDefault="00DC50F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Стандартный калькулятор Windows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FF7661" w14:textId="77777777" w:rsidR="00F4266F" w:rsidRDefault="00DC50F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Проприетарный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6D4234" w14:textId="77777777" w:rsidR="00F4266F" w:rsidRDefault="00DC50F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Входит в комплект Windows</w:t>
            </w:r>
          </w:p>
        </w:tc>
      </w:tr>
      <w:tr w:rsidR="00F4266F" w14:paraId="101BD409" w14:textId="7777777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0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B49DF0" w14:textId="77777777" w:rsidR="00F4266F" w:rsidRDefault="00DC50FA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Среды программирования</w:t>
            </w:r>
          </w:p>
        </w:tc>
      </w:tr>
      <w:tr w:rsidR="00F4266F" w14:paraId="63E1D01D" w14:textId="7777777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0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21A90" w14:textId="77777777" w:rsidR="00F4266F" w:rsidRDefault="00DC50FA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proofErr w:type="spellStart"/>
            <w:r>
              <w:rPr>
                <w:rFonts w:ascii="Liberation Serif" w:hAnsi="Liberation Serif" w:cs="Liberation Serif"/>
                <w:sz w:val="26"/>
                <w:szCs w:val="26"/>
              </w:rPr>
              <w:t>Алгоязык</w:t>
            </w:r>
            <w:proofErr w:type="spellEnd"/>
          </w:p>
        </w:tc>
      </w:tr>
      <w:tr w:rsidR="00F4266F" w14:paraId="42D7F693" w14:textId="7777777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F9E583" w14:textId="77777777" w:rsidR="00F4266F" w:rsidRDefault="00DC50F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proofErr w:type="spellStart"/>
            <w:r>
              <w:rPr>
                <w:rFonts w:ascii="Liberation Serif" w:hAnsi="Liberation Serif" w:cs="Liberation Serif"/>
                <w:sz w:val="26"/>
                <w:szCs w:val="26"/>
              </w:rPr>
              <w:t>КуМир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E6D1E4" w14:textId="77777777" w:rsidR="00F4266F" w:rsidRDefault="00DC50F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Открытый исходный код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0F08F9" w14:textId="77777777" w:rsidR="00F4266F" w:rsidRDefault="00DC50FA">
            <w:hyperlink r:id="rId8" w:history="1">
              <w:r>
                <w:rPr>
                  <w:rFonts w:ascii="Liberation Serif" w:hAnsi="Liberation Serif" w:cs="Liberation Serif"/>
                  <w:sz w:val="26"/>
                  <w:szCs w:val="26"/>
                </w:rPr>
                <w:t>https://www.niisi.ru/kumir/dl.htm</w:t>
              </w:r>
            </w:hyperlink>
          </w:p>
        </w:tc>
      </w:tr>
      <w:tr w:rsidR="00F4266F" w14:paraId="17EBFB01" w14:textId="7777777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0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1B2F21" w14:textId="77777777" w:rsidR="00F4266F" w:rsidRDefault="00DC50FA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Python (</w:t>
            </w:r>
            <w:proofErr w:type="spellStart"/>
            <w:r>
              <w:rPr>
                <w:rFonts w:ascii="Liberation Serif" w:hAnsi="Liberation Serif" w:cs="Liberation Serif"/>
                <w:sz w:val="26"/>
                <w:szCs w:val="26"/>
              </w:rPr>
              <w:t>Пайтон</w:t>
            </w:r>
            <w:proofErr w:type="spellEnd"/>
            <w:r>
              <w:rPr>
                <w:rFonts w:ascii="Liberation Serif" w:hAnsi="Liberation Serif" w:cs="Liberation Serif"/>
                <w:sz w:val="26"/>
                <w:szCs w:val="26"/>
              </w:rPr>
              <w:t>)</w:t>
            </w:r>
          </w:p>
        </w:tc>
      </w:tr>
      <w:tr w:rsidR="00F4266F" w14:paraId="729528B8" w14:textId="7777777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090C23" w14:textId="77777777" w:rsidR="00F4266F" w:rsidRDefault="00DC50F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Python &gt;2.7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236C17" w14:textId="77777777" w:rsidR="00F4266F" w:rsidRDefault="00DC50F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Открытый исходный код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F66BDE" w14:textId="77777777" w:rsidR="00F4266F" w:rsidRDefault="00DC50FA">
            <w:hyperlink r:id="rId9" w:history="1">
              <w:r>
                <w:rPr>
                  <w:rFonts w:ascii="Liberation Serif" w:hAnsi="Liberation Serif" w:cs="Liberation Serif"/>
                  <w:sz w:val="26"/>
                  <w:szCs w:val="26"/>
                </w:rPr>
                <w:t>https://www.python.org/downloads/</w:t>
              </w:r>
            </w:hyperlink>
          </w:p>
        </w:tc>
      </w:tr>
      <w:tr w:rsidR="00F4266F" w14:paraId="22E0628D" w14:textId="7777777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480B76" w14:textId="77777777" w:rsidR="00F4266F" w:rsidRDefault="00DC50F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Python &gt;3.5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EC8801" w14:textId="77777777" w:rsidR="00F4266F" w:rsidRDefault="00DC50F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Открытый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исходный код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2A7BE9" w14:textId="77777777" w:rsidR="00F4266F" w:rsidRDefault="00DC50FA">
            <w:hyperlink r:id="rId10" w:history="1">
              <w:r>
                <w:rPr>
                  <w:rFonts w:ascii="Liberation Serif" w:hAnsi="Liberation Serif" w:cs="Liberation Serif"/>
                  <w:sz w:val="26"/>
                  <w:szCs w:val="26"/>
                </w:rPr>
                <w:t>https://www.python.org/downloads/</w:t>
              </w:r>
            </w:hyperlink>
          </w:p>
        </w:tc>
      </w:tr>
      <w:tr w:rsidR="00F4266F" w14:paraId="0BF6DE06" w14:textId="7777777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318AF3" w14:textId="77777777" w:rsidR="00F4266F" w:rsidRDefault="00DC50F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PyCharm-community-2019.2.3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AC49F2" w14:textId="77777777" w:rsidR="00F4266F" w:rsidRDefault="00DC50F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Проприетарный. Бесплатна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9D8F32" w14:textId="77777777" w:rsidR="00F4266F" w:rsidRDefault="00DC50FA">
            <w:hyperlink r:id="rId11" w:history="1">
              <w:r>
                <w:rPr>
                  <w:rFonts w:ascii="Liberation Serif" w:hAnsi="Liberation Serif" w:cs="Liberation Serif"/>
                  <w:sz w:val="26"/>
                  <w:szCs w:val="26"/>
                </w:rPr>
                <w:t>https://www.jetbrains.com/ru-ru/pycharm/download/</w:t>
              </w:r>
            </w:hyperlink>
          </w:p>
          <w:p w14:paraId="5B8B598A" w14:textId="77777777" w:rsidR="00F4266F" w:rsidRDefault="00F4266F">
            <w:pPr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F4266F" w14:paraId="0832AC27" w14:textId="7777777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B04C52" w14:textId="77777777" w:rsidR="00F4266F" w:rsidRDefault="00DC50FA">
            <w:pPr>
              <w:rPr>
                <w:rFonts w:ascii="Liberation Serif" w:hAnsi="Liberation Serif" w:cs="Liberation Serif"/>
                <w:sz w:val="26"/>
                <w:szCs w:val="26"/>
                <w:lang w:val="en-US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  <w:lang w:val="en-US"/>
              </w:rPr>
              <w:t>IDLE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CABD9" w14:textId="77777777" w:rsidR="00F4266F" w:rsidRDefault="00DC50F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Бесплатна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9774D" w14:textId="77777777" w:rsidR="00F4266F" w:rsidRDefault="00DC50FA">
            <w:r>
              <w:rPr>
                <w:rFonts w:ascii="Liberation Serif" w:hAnsi="Liberation Serif" w:cs="Liberation Serif"/>
                <w:sz w:val="26"/>
                <w:szCs w:val="26"/>
                <w:lang w:val="en-US"/>
              </w:rPr>
              <w:t>https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://</w:t>
            </w:r>
            <w:r>
              <w:rPr>
                <w:rFonts w:ascii="Liberation Serif" w:hAnsi="Liberation Serif" w:cs="Liberation Serif"/>
                <w:sz w:val="26"/>
                <w:szCs w:val="26"/>
                <w:lang w:val="en-US"/>
              </w:rPr>
              <w:t>docs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.</w:t>
            </w:r>
            <w:r>
              <w:rPr>
                <w:rFonts w:ascii="Liberation Serif" w:hAnsi="Liberation Serif" w:cs="Liberation Serif"/>
                <w:sz w:val="26"/>
                <w:szCs w:val="26"/>
                <w:lang w:val="en-US"/>
              </w:rPr>
              <w:t>python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.</w:t>
            </w:r>
            <w:r>
              <w:rPr>
                <w:rFonts w:ascii="Liberation Serif" w:hAnsi="Liberation Serif" w:cs="Liberation Serif"/>
                <w:sz w:val="26"/>
                <w:szCs w:val="26"/>
                <w:lang w:val="en-US"/>
              </w:rPr>
              <w:t>org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/3/</w:t>
            </w:r>
            <w:r>
              <w:rPr>
                <w:rFonts w:ascii="Liberation Serif" w:hAnsi="Liberation Serif" w:cs="Liberation Serif"/>
                <w:sz w:val="26"/>
                <w:szCs w:val="26"/>
                <w:lang w:val="en-US"/>
              </w:rPr>
              <w:t>library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/</w:t>
            </w:r>
            <w:r>
              <w:rPr>
                <w:rFonts w:ascii="Liberation Serif" w:hAnsi="Liberation Serif" w:cs="Liberation Serif"/>
                <w:sz w:val="26"/>
                <w:szCs w:val="26"/>
                <w:lang w:val="en-US"/>
              </w:rPr>
              <w:t>idle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.</w:t>
            </w:r>
            <w:r>
              <w:rPr>
                <w:rFonts w:ascii="Liberation Serif" w:hAnsi="Liberation Serif" w:cs="Liberation Serif"/>
                <w:sz w:val="26"/>
                <w:szCs w:val="26"/>
                <w:lang w:val="en-US"/>
              </w:rPr>
              <w:t>html</w:t>
            </w:r>
          </w:p>
        </w:tc>
      </w:tr>
      <w:tr w:rsidR="00F4266F" w14:paraId="0D636632" w14:textId="7777777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030C38" w14:textId="77777777" w:rsidR="00F4266F" w:rsidRDefault="00DC50FA">
            <w:pPr>
              <w:rPr>
                <w:rFonts w:ascii="Liberation Serif" w:hAnsi="Liberation Serif" w:cs="Liberation Serif"/>
                <w:sz w:val="26"/>
                <w:szCs w:val="26"/>
                <w:lang w:val="en-US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  <w:lang w:val="en-US"/>
              </w:rPr>
              <w:t xml:space="preserve">Python </w:t>
            </w:r>
            <w:proofErr w:type="spellStart"/>
            <w:r>
              <w:rPr>
                <w:rFonts w:ascii="Liberation Serif" w:hAnsi="Liberation Serif" w:cs="Liberation Serif"/>
                <w:sz w:val="26"/>
                <w:szCs w:val="26"/>
                <w:lang w:val="en-US"/>
              </w:rPr>
              <w:t>Thonny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F86EB9" w14:textId="77777777" w:rsidR="00F4266F" w:rsidRDefault="00DC50F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Бесплатна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C99C0" w14:textId="77777777" w:rsidR="00F4266F" w:rsidRDefault="00DC50FA">
            <w:pPr>
              <w:rPr>
                <w:rFonts w:ascii="Liberation Serif" w:hAnsi="Liberation Serif" w:cs="Liberation Serif"/>
                <w:sz w:val="26"/>
                <w:szCs w:val="26"/>
                <w:lang w:val="en-US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  <w:lang w:val="en-US"/>
              </w:rPr>
              <w:t>https://thonny.org</w:t>
            </w:r>
          </w:p>
        </w:tc>
      </w:tr>
      <w:tr w:rsidR="00F4266F" w14:paraId="704E05EB" w14:textId="7777777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0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5440FD" w14:textId="77777777" w:rsidR="00F4266F" w:rsidRDefault="00DC50FA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proofErr w:type="spellStart"/>
            <w:r>
              <w:rPr>
                <w:rFonts w:ascii="Liberation Serif" w:hAnsi="Liberation Serif" w:cs="Liberation Serif"/>
                <w:sz w:val="26"/>
                <w:szCs w:val="26"/>
              </w:rPr>
              <w:t>Pascal</w:t>
            </w:r>
            <w:proofErr w:type="spellEnd"/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(Паскаль)</w:t>
            </w:r>
          </w:p>
        </w:tc>
      </w:tr>
      <w:tr w:rsidR="00F4266F" w14:paraId="3A094DE9" w14:textId="7777777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60AAB" w14:textId="77777777" w:rsidR="00F4266F" w:rsidRDefault="00DC50F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PascalABC.Net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143D88" w14:textId="77777777" w:rsidR="00F4266F" w:rsidRDefault="00DC50F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Открытый исходный код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89442C" w14:textId="77777777" w:rsidR="00F4266F" w:rsidRDefault="00DC50FA">
            <w:hyperlink r:id="rId12" w:history="1">
              <w:r>
                <w:rPr>
                  <w:rFonts w:ascii="Liberation Serif" w:hAnsi="Liberation Serif" w:cs="Liberation Serif"/>
                  <w:sz w:val="26"/>
                  <w:szCs w:val="26"/>
                </w:rPr>
                <w:t>http://pascalabc.net/ssyilki-dlya-skachivaniya</w:t>
              </w:r>
            </w:hyperlink>
          </w:p>
        </w:tc>
      </w:tr>
      <w:tr w:rsidR="00F4266F" w14:paraId="7C9ECBD9" w14:textId="7777777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FEBC4A" w14:textId="77777777" w:rsidR="00F4266F" w:rsidRDefault="00DC50F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 xml:space="preserve">Turbo </w:t>
            </w:r>
            <w:proofErr w:type="spellStart"/>
            <w:r>
              <w:rPr>
                <w:rFonts w:ascii="Liberation Serif" w:hAnsi="Liberation Serif" w:cs="Liberation Serif"/>
                <w:sz w:val="26"/>
                <w:szCs w:val="26"/>
              </w:rPr>
              <w:t>Pascal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A11C9" w14:textId="77777777" w:rsidR="00F4266F" w:rsidRDefault="00DC50F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Открытый исходный код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D940FB" w14:textId="77777777" w:rsidR="00F4266F" w:rsidRDefault="00DC50FA">
            <w:hyperlink r:id="rId13" w:history="1">
              <w:r>
                <w:rPr>
                  <w:rFonts w:ascii="Liberation Serif" w:hAnsi="Liberation Serif" w:cs="Liberation Serif"/>
                  <w:sz w:val="26"/>
                  <w:szCs w:val="26"/>
                </w:rPr>
                <w:t>https:</w:t>
              </w:r>
              <w:r>
                <w:rPr>
                  <w:rFonts w:ascii="Liberation Serif" w:hAnsi="Liberation Serif" w:cs="Liberation Serif"/>
                  <w:sz w:val="26"/>
                  <w:szCs w:val="26"/>
                </w:rPr>
                <w:t>//sourceforge.net/projects/turbopascal-wdb/</w:t>
              </w:r>
            </w:hyperlink>
          </w:p>
        </w:tc>
      </w:tr>
      <w:tr w:rsidR="00F4266F" w14:paraId="518A9F24" w14:textId="7777777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FF4EF9" w14:textId="77777777" w:rsidR="00F4266F" w:rsidRDefault="00DC50FA">
            <w:pPr>
              <w:rPr>
                <w:rFonts w:ascii="Liberation Serif" w:hAnsi="Liberation Serif" w:cs="Liberation Serif"/>
                <w:sz w:val="26"/>
                <w:szCs w:val="26"/>
                <w:lang w:val="en-US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  <w:lang w:val="en-US"/>
              </w:rPr>
              <w:t>Free Pascal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58C22" w14:textId="77777777" w:rsidR="00F4266F" w:rsidRDefault="00DC50F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Открытый исходный код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5DE0EC" w14:textId="77777777" w:rsidR="00F4266F" w:rsidRDefault="00DC50F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https://www.freepascal.org</w:t>
            </w:r>
          </w:p>
        </w:tc>
      </w:tr>
      <w:tr w:rsidR="00F4266F" w14:paraId="2501DD40" w14:textId="7777777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0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080703" w14:textId="77777777" w:rsidR="00F4266F" w:rsidRDefault="00DC50FA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Basic (Бейсик)</w:t>
            </w:r>
          </w:p>
        </w:tc>
      </w:tr>
      <w:tr w:rsidR="00F4266F" w14:paraId="30121534" w14:textId="7777777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91ADF3" w14:textId="77777777" w:rsidR="00F4266F" w:rsidRDefault="00DC50F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Microsoft Small Basic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CB2AFB" w14:textId="77777777" w:rsidR="00F4266F" w:rsidRDefault="00DC50F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Проприетарный. Бесплатна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3CA1A6" w14:textId="77777777" w:rsidR="00F4266F" w:rsidRDefault="00DC50FA">
            <w:hyperlink r:id="rId14" w:history="1">
              <w:r>
                <w:rPr>
                  <w:rFonts w:ascii="Liberation Serif" w:hAnsi="Liberation Serif" w:cs="Liberation Serif"/>
                  <w:sz w:val="26"/>
                  <w:szCs w:val="26"/>
                </w:rPr>
                <w:t>https://www.microsoft.com/ru-RU/download/details.aspx?id=46392</w:t>
              </w:r>
            </w:hyperlink>
          </w:p>
        </w:tc>
      </w:tr>
      <w:tr w:rsidR="00F4266F" w14:paraId="67E61CBF" w14:textId="7777777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C432B3" w14:textId="77777777" w:rsidR="00F4266F" w:rsidRDefault="00DC50F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proofErr w:type="spellStart"/>
            <w:r>
              <w:rPr>
                <w:rFonts w:ascii="Liberation Serif" w:hAnsi="Liberation Serif" w:cs="Liberation Serif"/>
                <w:sz w:val="26"/>
                <w:szCs w:val="26"/>
              </w:rPr>
              <w:t>QBasic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D9C974" w14:textId="77777777" w:rsidR="00F4266F" w:rsidRDefault="00DC50F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Проприетарный. Есть бесплатные </w:t>
            </w:r>
            <w:proofErr w:type="spellStart"/>
            <w:r>
              <w:rPr>
                <w:rFonts w:ascii="Liberation Serif" w:hAnsi="Liberation Serif" w:cs="Liberation Serif"/>
                <w:sz w:val="26"/>
                <w:szCs w:val="26"/>
              </w:rPr>
              <w:t>dos</w:t>
            </w:r>
            <w:proofErr w:type="spellEnd"/>
            <w:r>
              <w:rPr>
                <w:rFonts w:ascii="Liberation Serif" w:hAnsi="Liberation Serif" w:cs="Liberation Serif"/>
                <w:sz w:val="26"/>
                <w:szCs w:val="26"/>
              </w:rPr>
              <w:t>-версии.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24B78" w14:textId="77777777" w:rsidR="00F4266F" w:rsidRDefault="00DC50FA">
            <w:hyperlink r:id="rId15" w:history="1">
              <w:r>
                <w:rPr>
                  <w:rFonts w:ascii="Liberation Serif" w:hAnsi="Liberation Serif" w:cs="Liberation Serif"/>
                  <w:sz w:val="26"/>
                  <w:szCs w:val="26"/>
                </w:rPr>
                <w:t>http://www.qbasic.net/en/qbasic-downloads/compiler/qbasic-interpreter.htm</w:t>
              </w:r>
            </w:hyperlink>
          </w:p>
        </w:tc>
      </w:tr>
      <w:tr w:rsidR="00F4266F" w14:paraId="00E974E5" w14:textId="7777777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0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E9C9A5" w14:textId="77777777" w:rsidR="00F4266F" w:rsidRDefault="00DC50FA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Java (Ява)</w:t>
            </w:r>
          </w:p>
        </w:tc>
      </w:tr>
      <w:tr w:rsidR="00F4266F" w14:paraId="67630FE3" w14:textId="7777777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362048" w14:textId="77777777" w:rsidR="00F4266F" w:rsidRDefault="00DC50F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Java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811F47" w14:textId="77777777" w:rsidR="00F4266F" w:rsidRDefault="00DC50F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Проприетарный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99A530" w14:textId="77777777" w:rsidR="00F4266F" w:rsidRDefault="00DC50FA">
            <w:hyperlink r:id="rId16" w:history="1">
              <w:r>
                <w:rPr>
                  <w:rFonts w:ascii="Liberation Serif" w:hAnsi="Liberation Serif" w:cs="Liberation Serif"/>
                  <w:sz w:val="26"/>
                  <w:szCs w:val="26"/>
                </w:rPr>
                <w:t>https://www.java.com/ru/download/</w:t>
              </w:r>
            </w:hyperlink>
          </w:p>
        </w:tc>
      </w:tr>
      <w:tr w:rsidR="00F4266F" w14:paraId="57CC1E9F" w14:textId="7777777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6567A2" w14:textId="77777777" w:rsidR="00F4266F" w:rsidRDefault="00DC50F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proofErr w:type="spellStart"/>
            <w:r>
              <w:rPr>
                <w:rFonts w:ascii="Liberation Serif" w:hAnsi="Liberation Serif" w:cs="Liberation Serif"/>
                <w:sz w:val="26"/>
                <w:szCs w:val="26"/>
              </w:rPr>
              <w:t>IntelliJ</w:t>
            </w:r>
            <w:proofErr w:type="spellEnd"/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IDEA Community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Edition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458877" w14:textId="77777777" w:rsidR="00F4266F" w:rsidRDefault="00DC50F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Проприетарный. Бесплатна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913C88" w14:textId="77777777" w:rsidR="00F4266F" w:rsidRDefault="00DC50FA">
            <w:hyperlink r:id="rId17" w:history="1">
              <w:r>
                <w:rPr>
                  <w:rFonts w:ascii="Liberation Serif" w:hAnsi="Liberation Serif" w:cs="Liberation Serif"/>
                  <w:sz w:val="26"/>
                  <w:szCs w:val="26"/>
                </w:rPr>
                <w:t>https://</w:t>
              </w:r>
              <w:bookmarkStart w:id="2" w:name="_Hlt97370551"/>
              <w:r>
                <w:rPr>
                  <w:rFonts w:ascii="Liberation Serif" w:hAnsi="Liberation Serif" w:cs="Liberation Serif"/>
                  <w:sz w:val="26"/>
                  <w:szCs w:val="26"/>
                </w:rPr>
                <w:t>w</w:t>
              </w:r>
              <w:bookmarkEnd w:id="2"/>
              <w:r>
                <w:rPr>
                  <w:rFonts w:ascii="Liberation Serif" w:hAnsi="Liberation Serif" w:cs="Liberation Serif"/>
                  <w:sz w:val="26"/>
                  <w:szCs w:val="26"/>
                </w:rPr>
                <w:t>ww.jetbrains.com/ru-ru/idea/download/</w:t>
              </w:r>
            </w:hyperlink>
          </w:p>
        </w:tc>
      </w:tr>
      <w:tr w:rsidR="00F4266F" w14:paraId="68370D42" w14:textId="7777777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BFA535" w14:textId="77777777" w:rsidR="00F4266F" w:rsidRDefault="00DC50FA">
            <w:r>
              <w:rPr>
                <w:rFonts w:ascii="Liberation Serif" w:hAnsi="Liberation Serif" w:cs="Liberation Serif"/>
                <w:sz w:val="26"/>
                <w:szCs w:val="26"/>
                <w:lang w:val="en-US"/>
              </w:rPr>
              <w:t>Eclipse IDE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31CE39" w14:textId="77777777" w:rsidR="00F4266F" w:rsidRDefault="00DC50F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Открытый исходный код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C15718" w14:textId="77777777" w:rsidR="00F4266F" w:rsidRDefault="00DC50F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https://www.eclipse.org/downloads/</w:t>
            </w:r>
          </w:p>
        </w:tc>
      </w:tr>
      <w:tr w:rsidR="00F4266F" w14:paraId="7DA81D96" w14:textId="7777777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0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47924" w14:textId="77777777" w:rsidR="00F4266F" w:rsidRDefault="00DC50FA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C, C++, C# (Си / Си++ / </w:t>
            </w:r>
            <w:proofErr w:type="spellStart"/>
            <w:r>
              <w:rPr>
                <w:rFonts w:ascii="Liberation Serif" w:hAnsi="Liberation Serif" w:cs="Liberation Serif"/>
                <w:sz w:val="26"/>
                <w:szCs w:val="26"/>
              </w:rPr>
              <w:t>СиШарп</w:t>
            </w:r>
            <w:proofErr w:type="spellEnd"/>
            <w:r>
              <w:rPr>
                <w:rFonts w:ascii="Liberation Serif" w:hAnsi="Liberation Serif" w:cs="Liberation Serif"/>
                <w:sz w:val="26"/>
                <w:szCs w:val="26"/>
              </w:rPr>
              <w:t>)</w:t>
            </w:r>
          </w:p>
        </w:tc>
      </w:tr>
      <w:tr w:rsidR="00F4266F" w14:paraId="272F8A98" w14:textId="7777777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3F695" w14:textId="77777777" w:rsidR="00F4266F" w:rsidRDefault="00DC50F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proofErr w:type="gramStart"/>
            <w:r>
              <w:rPr>
                <w:rFonts w:ascii="Liberation Serif" w:hAnsi="Liberation Serif" w:cs="Liberation Serif"/>
                <w:sz w:val="26"/>
                <w:szCs w:val="26"/>
              </w:rPr>
              <w:t>Code::</w:t>
            </w:r>
            <w:proofErr w:type="spellStart"/>
            <w:proofErr w:type="gramEnd"/>
            <w:r>
              <w:rPr>
                <w:rFonts w:ascii="Liberation Serif" w:hAnsi="Liberation Serif" w:cs="Liberation Serif"/>
                <w:sz w:val="26"/>
                <w:szCs w:val="26"/>
              </w:rPr>
              <w:t>Blocks</w:t>
            </w:r>
            <w:proofErr w:type="spellEnd"/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+ </w:t>
            </w:r>
            <w:proofErr w:type="spellStart"/>
            <w:r>
              <w:rPr>
                <w:rFonts w:ascii="Liberation Serif" w:hAnsi="Liberation Serif" w:cs="Liberation Serif"/>
                <w:sz w:val="26"/>
                <w:szCs w:val="26"/>
              </w:rPr>
              <w:t>mingw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978BF8" w14:textId="77777777" w:rsidR="00F4266F" w:rsidRDefault="00DC50F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Свободный исходный код. Компилятор.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E17AC4" w14:textId="77777777" w:rsidR="00F4266F" w:rsidRDefault="00DC50F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http://wiki.codeblocks.org/index.php/MinGW_installation</w:t>
            </w:r>
          </w:p>
        </w:tc>
      </w:tr>
      <w:tr w:rsidR="00F4266F" w14:paraId="289030C0" w14:textId="7777777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771" w14:textId="77777777" w:rsidR="00F4266F" w:rsidRDefault="00DC50FA">
            <w:pPr>
              <w:rPr>
                <w:rFonts w:ascii="Liberation Serif" w:hAnsi="Liberation Serif" w:cs="Liberation Serif"/>
                <w:sz w:val="26"/>
                <w:szCs w:val="26"/>
                <w:lang w:val="en-US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  <w:lang w:val="en-US"/>
              </w:rPr>
              <w:t>Microsoft Visual Studio Community</w:t>
            </w:r>
          </w:p>
          <w:p w14:paraId="125E5C2B" w14:textId="77777777" w:rsidR="00F4266F" w:rsidRDefault="00DC50FA">
            <w:pPr>
              <w:rPr>
                <w:rFonts w:ascii="Liberation Serif" w:hAnsi="Liberation Serif" w:cs="Liberation Serif"/>
                <w:sz w:val="26"/>
                <w:szCs w:val="26"/>
                <w:lang w:val="en-US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  <w:lang w:val="en-US"/>
              </w:rPr>
              <w:t>C++, C#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2A999" w14:textId="77777777" w:rsidR="00F4266F" w:rsidRDefault="00DC50F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Проприетарный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313378" w14:textId="77777777" w:rsidR="00F4266F" w:rsidRDefault="00DC50FA">
            <w:r>
              <w:rPr>
                <w:rFonts w:ascii="Liberation Serif" w:hAnsi="Liberation Serif" w:cs="Liberation Serif"/>
                <w:sz w:val="26"/>
                <w:szCs w:val="26"/>
                <w:lang w:val="en-US"/>
              </w:rPr>
              <w:t>https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://</w:t>
            </w:r>
            <w:proofErr w:type="spellStart"/>
            <w:r>
              <w:rPr>
                <w:rFonts w:ascii="Liberation Serif" w:hAnsi="Liberation Serif" w:cs="Liberation Serif"/>
                <w:sz w:val="26"/>
                <w:szCs w:val="26"/>
                <w:lang w:val="en-US"/>
              </w:rPr>
              <w:t>visualstudio</w:t>
            </w:r>
            <w:proofErr w:type="spellEnd"/>
            <w:r>
              <w:rPr>
                <w:rFonts w:ascii="Liberation Serif" w:hAnsi="Liberation Serif" w:cs="Liberation Serif"/>
                <w:sz w:val="26"/>
                <w:szCs w:val="26"/>
              </w:rPr>
              <w:t>.</w:t>
            </w:r>
            <w:proofErr w:type="spellStart"/>
            <w:r>
              <w:rPr>
                <w:rFonts w:ascii="Liberation Serif" w:hAnsi="Liberation Serif" w:cs="Liberation Serif"/>
                <w:sz w:val="26"/>
                <w:szCs w:val="26"/>
                <w:lang w:val="en-US"/>
              </w:rPr>
              <w:t>microsoft</w:t>
            </w:r>
            <w:proofErr w:type="spellEnd"/>
            <w:r>
              <w:rPr>
                <w:rFonts w:ascii="Liberation Serif" w:hAnsi="Liberation Serif" w:cs="Liberation Serif"/>
                <w:sz w:val="26"/>
                <w:szCs w:val="26"/>
              </w:rPr>
              <w:t>.</w:t>
            </w:r>
            <w:r>
              <w:rPr>
                <w:rFonts w:ascii="Liberation Serif" w:hAnsi="Liberation Serif" w:cs="Liberation Serif"/>
                <w:sz w:val="26"/>
                <w:szCs w:val="26"/>
                <w:lang w:val="en-US"/>
              </w:rPr>
              <w:t>com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/</w:t>
            </w:r>
            <w:proofErr w:type="spellStart"/>
            <w:r>
              <w:rPr>
                <w:rFonts w:ascii="Liberation Serif" w:hAnsi="Liberation Serif" w:cs="Liberation Serif"/>
                <w:sz w:val="26"/>
                <w:szCs w:val="26"/>
                <w:lang w:val="en-US"/>
              </w:rPr>
              <w:t>ru</w:t>
            </w:r>
            <w:proofErr w:type="spellEnd"/>
            <w:r>
              <w:rPr>
                <w:rFonts w:ascii="Liberation Serif" w:hAnsi="Liberation Serif" w:cs="Liberation Serif"/>
                <w:sz w:val="26"/>
                <w:szCs w:val="26"/>
              </w:rPr>
              <w:t>/</w:t>
            </w:r>
            <w:r>
              <w:rPr>
                <w:rFonts w:ascii="Liberation Serif" w:hAnsi="Liberation Serif" w:cs="Liberation Serif"/>
                <w:sz w:val="26"/>
                <w:szCs w:val="26"/>
                <w:lang w:val="en-US"/>
              </w:rPr>
              <w:t>vs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/</w:t>
            </w:r>
            <w:r>
              <w:rPr>
                <w:rFonts w:ascii="Liberation Serif" w:hAnsi="Liberation Serif" w:cs="Liberation Serif"/>
                <w:sz w:val="26"/>
                <w:szCs w:val="26"/>
                <w:lang w:val="en-US"/>
              </w:rPr>
              <w:t>features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/</w:t>
            </w:r>
            <w:proofErr w:type="spellStart"/>
            <w:r>
              <w:rPr>
                <w:rFonts w:ascii="Liberation Serif" w:hAnsi="Liberation Serif" w:cs="Liberation Serif"/>
                <w:sz w:val="26"/>
                <w:szCs w:val="26"/>
                <w:lang w:val="en-US"/>
              </w:rPr>
              <w:t>cplusplus</w:t>
            </w:r>
            <w:proofErr w:type="spellEnd"/>
            <w:r>
              <w:rPr>
                <w:rFonts w:ascii="Liberation Serif" w:hAnsi="Liberation Serif" w:cs="Liberation Serif"/>
                <w:sz w:val="26"/>
                <w:szCs w:val="26"/>
              </w:rPr>
              <w:t>/</w:t>
            </w:r>
          </w:p>
        </w:tc>
      </w:tr>
      <w:tr w:rsidR="00F4266F" w14:paraId="6875F631" w14:textId="7777777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AB0B65" w14:textId="77777777" w:rsidR="00F4266F" w:rsidRDefault="00DC50F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proofErr w:type="spellStart"/>
            <w:r>
              <w:rPr>
                <w:rFonts w:ascii="Liberation Serif" w:hAnsi="Liberation Serif" w:cs="Liberation Serif"/>
                <w:sz w:val="26"/>
                <w:szCs w:val="26"/>
              </w:rPr>
              <w:t>Dev</w:t>
            </w:r>
            <w:proofErr w:type="spellEnd"/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C++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E0ECC5" w14:textId="77777777" w:rsidR="00F4266F" w:rsidRDefault="00DC50F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Свободная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81B8E" w14:textId="77777777" w:rsidR="00F4266F" w:rsidRDefault="00DC50F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https://sourceforge.net/projects/orwelldevcpp/</w:t>
            </w:r>
          </w:p>
        </w:tc>
      </w:tr>
      <w:tr w:rsidR="00F4266F" w14:paraId="1A6FA50A" w14:textId="7777777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0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2AD51" w14:textId="77777777" w:rsidR="00F4266F" w:rsidRDefault="00DC50FA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Дополнительное программное обеспечение</w:t>
            </w:r>
          </w:p>
        </w:tc>
      </w:tr>
      <w:tr w:rsidR="00F4266F" w14:paraId="7C8EDEC8" w14:textId="7777777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B3558" w14:textId="77777777" w:rsidR="00F4266F" w:rsidRDefault="00DC50F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Архиватор 7zip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DA3A19" w14:textId="77777777" w:rsidR="00F4266F" w:rsidRDefault="00DC50F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Бесплатна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F3B5B7" w14:textId="77777777" w:rsidR="00F4266F" w:rsidRDefault="00DC50FA">
            <w:hyperlink r:id="rId18" w:history="1">
              <w:r>
                <w:rPr>
                  <w:rFonts w:ascii="Liberation Serif" w:hAnsi="Liberation Serif" w:cs="Liberation Serif"/>
                  <w:sz w:val="26"/>
                  <w:szCs w:val="26"/>
                </w:rPr>
                <w:t>https://www.7-zip.org/</w:t>
              </w:r>
            </w:hyperlink>
          </w:p>
        </w:tc>
      </w:tr>
      <w:tr w:rsidR="00F4266F" w14:paraId="0CAA8DE9" w14:textId="7777777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58C6E" w14:textId="77777777" w:rsidR="00F4266F" w:rsidRDefault="00DC50F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Microsoft .NET Framework v4.7.1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E90F7C" w14:textId="77777777" w:rsidR="00F4266F" w:rsidRDefault="00DC50F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Проприетарный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03D260" w14:textId="77777777" w:rsidR="00F4266F" w:rsidRDefault="00DC50F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https://www.microsoft.com/ru-RU/download/details.aspx?id=56116</w:t>
            </w:r>
          </w:p>
        </w:tc>
      </w:tr>
      <w:tr w:rsidR="00F4266F" w14:paraId="6DBCFEB9" w14:textId="7777777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2DFD1" w14:textId="77777777" w:rsidR="00F4266F" w:rsidRDefault="00DC50F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proofErr w:type="spellStart"/>
            <w:r>
              <w:rPr>
                <w:rFonts w:ascii="Liberation Serif" w:hAnsi="Liberation Serif" w:cs="Liberation Serif"/>
                <w:sz w:val="26"/>
                <w:szCs w:val="26"/>
              </w:rPr>
              <w:t>Unreal</w:t>
            </w:r>
            <w:proofErr w:type="spellEnd"/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Commander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102EF" w14:textId="77777777" w:rsidR="00F4266F" w:rsidRDefault="00DC50F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Свободный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A5289" w14:textId="77777777" w:rsidR="00F4266F" w:rsidRDefault="00DC50F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https://x-diesel.com/</w:t>
            </w:r>
          </w:p>
        </w:tc>
      </w:tr>
      <w:tr w:rsidR="00F4266F" w14:paraId="21BF28EC" w14:textId="7777777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4FED0" w14:textId="77777777" w:rsidR="00F4266F" w:rsidRDefault="00DC50F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proofErr w:type="spellStart"/>
            <w:r>
              <w:rPr>
                <w:rFonts w:ascii="Liberation Serif" w:hAnsi="Liberation Serif" w:cs="Liberation Serif"/>
                <w:sz w:val="26"/>
                <w:szCs w:val="26"/>
              </w:rPr>
              <w:t>Abobe</w:t>
            </w:r>
            <w:proofErr w:type="spellEnd"/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Acrobat Reader DC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031ED" w14:textId="77777777" w:rsidR="00F4266F" w:rsidRDefault="00DC50F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Проприетарный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F82C0F" w14:textId="77777777" w:rsidR="00F4266F" w:rsidRDefault="00DC50F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https://get.adobe.com/ru/reader/</w:t>
            </w:r>
          </w:p>
        </w:tc>
      </w:tr>
    </w:tbl>
    <w:p w14:paraId="3D91A7AC" w14:textId="77777777" w:rsidR="00F4266F" w:rsidRDefault="00F4266F">
      <w:pPr>
        <w:rPr>
          <w:rFonts w:ascii="Liberation Serif" w:hAnsi="Liberation Serif" w:cs="Liberation Serif"/>
        </w:rPr>
      </w:pPr>
    </w:p>
    <w:p w14:paraId="17DA4555" w14:textId="77777777" w:rsidR="00F4266F" w:rsidRDefault="00DC50FA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Утвержден решением Государственной экзаменационной комиссии </w:t>
      </w:r>
      <w:r>
        <w:rPr>
          <w:rFonts w:ascii="Liberation Serif" w:hAnsi="Liberation Serif" w:cs="Liberation Serif"/>
          <w:sz w:val="28"/>
          <w:szCs w:val="28"/>
        </w:rPr>
        <w:t>Свердловской области, протокол № 11 от 17 марта 2023 года</w:t>
      </w:r>
    </w:p>
    <w:p w14:paraId="2BA28B2C" w14:textId="77777777" w:rsidR="00F4266F" w:rsidRDefault="00F4266F">
      <w:pPr>
        <w:jc w:val="center"/>
        <w:rPr>
          <w:rFonts w:ascii="Liberation Serif" w:hAnsi="Liberation Serif" w:cs="Liberation Serif"/>
          <w:sz w:val="28"/>
          <w:szCs w:val="28"/>
        </w:rPr>
      </w:pPr>
    </w:p>
    <w:sectPr w:rsidR="00F4266F">
      <w:headerReference w:type="default" r:id="rId19"/>
      <w:pgSz w:w="11900" w:h="16840"/>
      <w:pgMar w:top="1134" w:right="709" w:bottom="1134" w:left="850" w:header="720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FAC6FF" w14:textId="77777777" w:rsidR="00000000" w:rsidRDefault="00DC50FA">
      <w:r>
        <w:separator/>
      </w:r>
    </w:p>
  </w:endnote>
  <w:endnote w:type="continuationSeparator" w:id="0">
    <w:p w14:paraId="3DB55BCC" w14:textId="77777777" w:rsidR="00000000" w:rsidRDefault="00DC5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C1E0CB" w14:textId="77777777" w:rsidR="00000000" w:rsidRDefault="00DC50FA">
      <w:r>
        <w:rPr>
          <w:color w:val="000000"/>
        </w:rPr>
        <w:separator/>
      </w:r>
    </w:p>
  </w:footnote>
  <w:footnote w:type="continuationSeparator" w:id="0">
    <w:p w14:paraId="3776E4F1" w14:textId="77777777" w:rsidR="00000000" w:rsidRDefault="00DC50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82864" w14:textId="77777777" w:rsidR="00327EEF" w:rsidRDefault="00DC50FA">
    <w:pPr>
      <w:pStyle w:val="a6"/>
      <w:jc w:val="center"/>
    </w:pPr>
    <w:r>
      <w:rPr>
        <w:rFonts w:ascii="Liberation Serif" w:hAnsi="Liberation Serif" w:cs="Liberation Serif"/>
      </w:rPr>
      <w:fldChar w:fldCharType="begin"/>
    </w:r>
    <w:r>
      <w:rPr>
        <w:rFonts w:ascii="Liberation Serif" w:hAnsi="Liberation Serif" w:cs="Liberation Serif"/>
      </w:rPr>
      <w:instrText xml:space="preserve"> PAGE </w:instrText>
    </w:r>
    <w:r>
      <w:rPr>
        <w:rFonts w:ascii="Liberation Serif" w:hAnsi="Liberation Serif" w:cs="Liberation Serif"/>
      </w:rPr>
      <w:fldChar w:fldCharType="separate"/>
    </w:r>
    <w:r>
      <w:rPr>
        <w:rFonts w:ascii="Liberation Serif" w:hAnsi="Liberation Serif" w:cs="Liberation Serif"/>
      </w:rPr>
      <w:t>2</w:t>
    </w:r>
    <w:r>
      <w:rPr>
        <w:rFonts w:ascii="Liberation Serif" w:hAnsi="Liberation Serif" w:cs="Liberation Serif"/>
      </w:rPr>
      <w:fldChar w:fldCharType="end"/>
    </w:r>
  </w:p>
  <w:p w14:paraId="6D62460A" w14:textId="77777777" w:rsidR="00327EEF" w:rsidRDefault="00DC50FA">
    <w:pPr>
      <w:pStyle w:val="a6"/>
      <w:rPr>
        <w:rFonts w:ascii="Liberation Serif" w:hAnsi="Liberation Serif" w:cs="Liberation Serif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F4266F"/>
    <w:rsid w:val="00DC50FA"/>
    <w:rsid w:val="00F42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A77DC"/>
  <w15:docId w15:val="{5C682DCC-5D73-4D8D-9004-8136E1B00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240"/>
      <w:outlineLvl w:val="0"/>
    </w:pPr>
    <w:rPr>
      <w:color w:val="2F5496"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5">
    <w:name w:val="Hyperlink"/>
    <w:basedOn w:val="a0"/>
    <w:rPr>
      <w:color w:val="0563C1"/>
      <w:u w:val="single"/>
    </w:rPr>
  </w:style>
  <w:style w:type="paragraph" w:styleId="a6">
    <w:name w:val="header"/>
    <w:basedOn w:val="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</w:style>
  <w:style w:type="paragraph" w:styleId="a8">
    <w:name w:val="footer"/>
    <w:basedOn w:val="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</w:style>
  <w:style w:type="paragraph" w:styleId="aa">
    <w:name w:val="Balloon Text"/>
    <w:basedOn w:val="a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isi.ru/kumir/dl.htm" TargetMode="External"/><Relationship Id="rId13" Type="http://schemas.openxmlformats.org/officeDocument/2006/relationships/hyperlink" Target="https://sourceforge.net/projects/turbopascal-wdb/" TargetMode="External"/><Relationship Id="rId18" Type="http://schemas.openxmlformats.org/officeDocument/2006/relationships/hyperlink" Target="https://www.7-zip.org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ru.libreoffice.org/download/" TargetMode="External"/><Relationship Id="rId12" Type="http://schemas.openxmlformats.org/officeDocument/2006/relationships/hyperlink" Target="http://pascalabc.net/ssyilki-dlya-skachivaniya" TargetMode="External"/><Relationship Id="rId17" Type="http://schemas.openxmlformats.org/officeDocument/2006/relationships/hyperlink" Target="https://www.jetbrains.com/ru-ru/idea/download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java.com/ru/download/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ru.libreoffice.org/download/" TargetMode="External"/><Relationship Id="rId11" Type="http://schemas.openxmlformats.org/officeDocument/2006/relationships/hyperlink" Target="https://www.jetbrains.com/ru-ru/pycharm/download/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qbasic.net/en/qbasic-downloads/compiler/qbasic-interpreter.htm" TargetMode="External"/><Relationship Id="rId10" Type="http://schemas.openxmlformats.org/officeDocument/2006/relationships/hyperlink" Target="https://www.python.org/downloads/" TargetMode="External"/><Relationship Id="rId19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www.python.org/downloads/" TargetMode="External"/><Relationship Id="rId14" Type="http://schemas.openxmlformats.org/officeDocument/2006/relationships/hyperlink" Target="https://www.microsoft.com/ru-RU/download/details.aspx?id=46392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577</Words>
  <Characters>3294</Characters>
  <Application>Microsoft Office Word</Application>
  <DocSecurity>4</DocSecurity>
  <Lines>27</Lines>
  <Paragraphs>7</Paragraphs>
  <ScaleCrop>false</ScaleCrop>
  <Company/>
  <LinksUpToDate>false</LinksUpToDate>
  <CharactersWithSpaces>3864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Васильевич Никитин</dc:creator>
  <cp:lastModifiedBy>Юрочкина Наталья Александровна</cp:lastModifiedBy>
  <cp:revision>2</cp:revision>
  <cp:lastPrinted>2020-11-13T09:11:00Z</cp:lastPrinted>
  <dcterms:created xsi:type="dcterms:W3CDTF">2023-04-11T10:42:00Z</dcterms:created>
  <dcterms:modified xsi:type="dcterms:W3CDTF">2023-04-11T10:42:00Z</dcterms:modified>
</cp:coreProperties>
</file>